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A11F" w14:textId="432AE5E7" w:rsidR="00DD41D8" w:rsidRPr="0012266B" w:rsidRDefault="000D68A3">
      <w:pPr>
        <w:jc w:val="center"/>
        <w:rPr>
          <w:rFonts w:ascii="Arial" w:hAnsi="Arial" w:cs="Arial"/>
          <w:b/>
          <w:color w:val="0000FF"/>
          <w:sz w:val="36"/>
          <w:szCs w:val="36"/>
        </w:rPr>
      </w:pPr>
      <w:r>
        <w:rPr>
          <w:rFonts w:ascii="Arial" w:hAnsi="Arial" w:cs="Arial"/>
          <w:sz w:val="18"/>
          <w:szCs w:val="18"/>
        </w:rPr>
        <w:br/>
      </w:r>
      <w:r w:rsidRPr="0012266B">
        <w:rPr>
          <w:rFonts w:ascii="Arial" w:hAnsi="Arial" w:cs="Arial"/>
          <w:b/>
          <w:bCs/>
          <w:color w:val="0000FF"/>
          <w:sz w:val="36"/>
          <w:szCs w:val="36"/>
          <w:highlight w:val="yellow"/>
          <w:lang w:val="en-AU"/>
        </w:rPr>
        <w:t>1</w:t>
      </w:r>
      <w:r w:rsidR="00757A68" w:rsidRPr="0012266B">
        <w:rPr>
          <w:rFonts w:ascii="Arial" w:hAnsi="Arial" w:cs="Arial"/>
          <w:b/>
          <w:bCs/>
          <w:color w:val="0000FF"/>
          <w:sz w:val="36"/>
          <w:szCs w:val="36"/>
          <w:highlight w:val="yellow"/>
          <w:lang w:val="en-AU"/>
        </w:rPr>
        <w:t>5</w:t>
      </w:r>
      <w:r w:rsidRPr="0012266B">
        <w:rPr>
          <w:rFonts w:ascii="Arial" w:hAnsi="Arial" w:cs="Arial"/>
          <w:b/>
          <w:bCs/>
          <w:color w:val="0000FF"/>
          <w:sz w:val="36"/>
          <w:szCs w:val="36"/>
          <w:highlight w:val="yellow"/>
          <w:vertAlign w:val="superscript"/>
          <w:lang w:val="en-AU"/>
        </w:rPr>
        <w:t>th</w:t>
      </w:r>
      <w:r w:rsidRPr="0012266B">
        <w:rPr>
          <w:rFonts w:ascii="Arial" w:hAnsi="Arial" w:cs="Arial"/>
          <w:b/>
          <w:bCs/>
          <w:color w:val="0000FF"/>
          <w:sz w:val="36"/>
          <w:szCs w:val="36"/>
          <w:highlight w:val="yellow"/>
          <w:lang w:val="en-AU"/>
        </w:rPr>
        <w:t xml:space="preserve">  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West Coast Golf Challenge Entry Form.</w:t>
      </w:r>
    </w:p>
    <w:p w14:paraId="7A72FC79" w14:textId="1FE6DDCA" w:rsidR="00DD41D8" w:rsidRDefault="000D68A3">
      <w:pPr>
        <w:tabs>
          <w:tab w:val="center" w:pos="4513"/>
          <w:tab w:val="left" w:pos="8280"/>
        </w:tabs>
        <w:rPr>
          <w:rFonts w:ascii="Arial" w:hAnsi="Arial" w:cs="Arial"/>
          <w:b/>
          <w:color w:val="0000FF"/>
          <w:sz w:val="32"/>
          <w:szCs w:val="32"/>
        </w:rPr>
      </w:pPr>
      <w:r w:rsidRPr="0012266B">
        <w:rPr>
          <w:rFonts w:ascii="Arial" w:hAnsi="Arial" w:cs="Arial"/>
          <w:b/>
          <w:color w:val="0000FF"/>
          <w:sz w:val="36"/>
          <w:szCs w:val="36"/>
        </w:rPr>
        <w:tab/>
        <w:t xml:space="preserve"> 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 xml:space="preserve"> 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2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  <w:vertAlign w:val="superscript"/>
        </w:rPr>
        <w:t>nd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 xml:space="preserve">, 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  <w:lang w:val="en-AU"/>
        </w:rPr>
        <w:t>3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  <w:vertAlign w:val="superscript"/>
          <w:lang w:val="en-AU"/>
        </w:rPr>
        <w:t>rd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  <w:lang w:val="en-AU"/>
        </w:rPr>
        <w:t xml:space="preserve">, 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4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  <w:vertAlign w:val="superscript"/>
        </w:rPr>
        <w:t>th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, 5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  <w:vertAlign w:val="superscript"/>
        </w:rPr>
        <w:t>th</w:t>
      </w:r>
      <w:r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, March 202</w:t>
      </w:r>
      <w:r w:rsidR="00757A68" w:rsidRPr="0012266B">
        <w:rPr>
          <w:rFonts w:ascii="Arial" w:hAnsi="Arial" w:cs="Arial"/>
          <w:b/>
          <w:color w:val="0000FF"/>
          <w:sz w:val="36"/>
          <w:szCs w:val="36"/>
          <w:highlight w:val="yellow"/>
        </w:rPr>
        <w:t>7</w:t>
      </w:r>
      <w:r>
        <w:rPr>
          <w:rFonts w:ascii="Arial" w:hAnsi="Arial" w:cs="Arial"/>
          <w:b/>
          <w:color w:val="0000FF"/>
          <w:sz w:val="32"/>
          <w:szCs w:val="32"/>
        </w:rPr>
        <w:tab/>
      </w:r>
    </w:p>
    <w:p w14:paraId="284CA279" w14:textId="77777777" w:rsidR="00DD41D8" w:rsidRDefault="000D68A3">
      <w:pPr>
        <w:rPr>
          <w:rFonts w:ascii="Arial" w:hAnsi="Arial" w:cs="Arial"/>
          <w:i/>
          <w:color w:val="17365D" w:themeColor="text2" w:themeShade="BF"/>
        </w:rPr>
      </w:pPr>
      <w:r>
        <w:rPr>
          <w:rFonts w:ascii="Arial" w:hAnsi="Arial" w:cs="Arial"/>
          <w:i/>
          <w:color w:val="17365D" w:themeColor="text2" w:themeShade="BF"/>
          <w:u w:val="single"/>
        </w:rPr>
        <w:t>Note:</w:t>
      </w:r>
      <w:r>
        <w:rPr>
          <w:rFonts w:ascii="Arial" w:hAnsi="Arial" w:cs="Arial"/>
          <w:i/>
          <w:color w:val="17365D" w:themeColor="text2" w:themeShade="BF"/>
        </w:rPr>
        <w:t xml:space="preserve"> Items marked with an asterisk require and answer</w:t>
      </w:r>
    </w:p>
    <w:p w14:paraId="1F01C0D2" w14:textId="77777777" w:rsidR="00DD41D8" w:rsidRDefault="000D6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PLAYERS NAME: *__________________________________________ PLAYERS ID: *___________________       </w:t>
      </w:r>
    </w:p>
    <w:p w14:paraId="214EE8FF" w14:textId="77777777" w:rsidR="00DD41D8" w:rsidRDefault="000D6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ADDRESS: *___________________________________PLAYERS CLUB NAME: *_____________________</w:t>
      </w:r>
    </w:p>
    <w:p w14:paraId="6B4D34A8" w14:textId="57CDC9D1" w:rsidR="00DD41D8" w:rsidRDefault="000D6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GENDER M</w:t>
      </w:r>
      <w:r w:rsidR="00C75C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 w:rsidR="00C75C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F: *___</w:t>
      </w:r>
    </w:p>
    <w:p w14:paraId="0BEA0FD0" w14:textId="069F82E2" w:rsidR="00DD41D8" w:rsidRDefault="000D68A3">
      <w:pPr>
        <w:rPr>
          <w:rFonts w:ascii="Arial" w:hAnsi="Arial" w:cs="Arial"/>
          <w:sz w:val="16"/>
          <w:szCs w:val="16"/>
        </w:rPr>
      </w:pPr>
      <w:r w:rsidRPr="00C75CC6">
        <w:rPr>
          <w:rFonts w:ascii="Arial" w:hAnsi="Arial" w:cs="Arial"/>
          <w:sz w:val="24"/>
          <w:szCs w:val="24"/>
        </w:rPr>
        <w:t>Are you travelling with others? Y</w:t>
      </w:r>
      <w:r w:rsidR="00C75CC6">
        <w:rPr>
          <w:rFonts w:ascii="Arial" w:hAnsi="Arial" w:cs="Arial"/>
          <w:sz w:val="24"/>
          <w:szCs w:val="24"/>
        </w:rPr>
        <w:t xml:space="preserve"> </w:t>
      </w:r>
      <w:r w:rsidRPr="00C75CC6">
        <w:rPr>
          <w:rFonts w:ascii="Arial" w:hAnsi="Arial" w:cs="Arial"/>
          <w:sz w:val="24"/>
          <w:szCs w:val="24"/>
        </w:rPr>
        <w:t>/</w:t>
      </w:r>
      <w:r w:rsidR="00C75CC6">
        <w:rPr>
          <w:rFonts w:ascii="Arial" w:hAnsi="Arial" w:cs="Arial"/>
          <w:sz w:val="24"/>
          <w:szCs w:val="24"/>
        </w:rPr>
        <w:t xml:space="preserve"> </w:t>
      </w:r>
      <w:r w:rsidRPr="00C75CC6">
        <w:rPr>
          <w:rFonts w:ascii="Arial" w:hAnsi="Arial" w:cs="Arial"/>
          <w:sz w:val="24"/>
          <w:szCs w:val="24"/>
        </w:rPr>
        <w:t>N (Delete one)</w:t>
      </w:r>
      <w:r>
        <w:rPr>
          <w:rFonts w:ascii="Arial" w:hAnsi="Arial" w:cs="Arial"/>
          <w:sz w:val="18"/>
          <w:szCs w:val="18"/>
        </w:rPr>
        <w:t xml:space="preserve"> </w:t>
      </w:r>
      <w:r w:rsidRPr="00C75CC6">
        <w:rPr>
          <w:rFonts w:ascii="Arial" w:hAnsi="Arial" w:cs="Arial"/>
          <w:sz w:val="24"/>
          <w:szCs w:val="24"/>
        </w:rPr>
        <w:t xml:space="preserve">(If travelling in a group </w:t>
      </w:r>
      <w:r w:rsidR="00C75CC6" w:rsidRPr="00C75CC6">
        <w:rPr>
          <w:rFonts w:ascii="Arial" w:hAnsi="Arial" w:cs="Arial"/>
          <w:sz w:val="24"/>
          <w:szCs w:val="24"/>
        </w:rPr>
        <w:t>please enter as a group</w:t>
      </w:r>
      <w:r w:rsidRPr="00C75CC6">
        <w:rPr>
          <w:rFonts w:ascii="Arial" w:hAnsi="Arial" w:cs="Arial"/>
          <w:sz w:val="24"/>
          <w:szCs w:val="24"/>
        </w:rPr>
        <w:t>)</w:t>
      </w:r>
    </w:p>
    <w:p w14:paraId="18C0AEA2" w14:textId="77777777" w:rsidR="00C75CC6" w:rsidRDefault="00C75CC6">
      <w:pPr>
        <w:rPr>
          <w:rFonts w:ascii="Arial" w:hAnsi="Arial" w:cs="Arial"/>
          <w:sz w:val="18"/>
          <w:szCs w:val="18"/>
        </w:rPr>
      </w:pPr>
    </w:p>
    <w:p w14:paraId="35007DEC" w14:textId="79D2709C" w:rsidR="00DD41D8" w:rsidRPr="0012266B" w:rsidRDefault="000D68A3">
      <w:pPr>
        <w:jc w:val="center"/>
        <w:rPr>
          <w:rFonts w:ascii="Arial" w:hAnsi="Arial" w:cs="Arial"/>
          <w:color w:val="FF0000"/>
          <w:sz w:val="24"/>
          <w:szCs w:val="24"/>
          <w:lang w:val="en-AU"/>
        </w:rPr>
      </w:pPr>
      <w:r w:rsidRPr="0012266B">
        <w:rPr>
          <w:rFonts w:ascii="Arial" w:hAnsi="Arial" w:cs="Arial"/>
          <w:color w:val="FF0000"/>
          <w:sz w:val="24"/>
          <w:szCs w:val="24"/>
        </w:rPr>
        <w:t>Limited to the First 100 players paid up.  Entry $2</w:t>
      </w:r>
      <w:r w:rsidR="00C75CC6" w:rsidRPr="0012266B">
        <w:rPr>
          <w:rFonts w:ascii="Arial" w:hAnsi="Arial" w:cs="Arial"/>
          <w:color w:val="FF0000"/>
          <w:sz w:val="24"/>
          <w:szCs w:val="24"/>
        </w:rPr>
        <w:t>7</w:t>
      </w:r>
      <w:r w:rsidRPr="0012266B">
        <w:rPr>
          <w:rFonts w:ascii="Arial" w:hAnsi="Arial" w:cs="Arial"/>
          <w:color w:val="FF0000"/>
          <w:sz w:val="24"/>
          <w:szCs w:val="24"/>
        </w:rPr>
        <w:t>0 per player (Meal included</w:t>
      </w:r>
      <w:r w:rsidRPr="0012266B">
        <w:rPr>
          <w:rFonts w:ascii="Arial" w:hAnsi="Arial" w:cs="Arial"/>
          <w:color w:val="FF0000"/>
          <w:sz w:val="24"/>
          <w:szCs w:val="24"/>
          <w:lang w:val="en-AU"/>
        </w:rPr>
        <w:t xml:space="preserve"> for player)</w:t>
      </w:r>
    </w:p>
    <w:p w14:paraId="2CB92301" w14:textId="4508B622" w:rsidR="0012266B" w:rsidRDefault="000D68A3">
      <w:pPr>
        <w:jc w:val="center"/>
        <w:rPr>
          <w:rFonts w:ascii="Arial" w:hAnsi="Arial" w:cs="Arial"/>
          <w:color w:val="FF0000"/>
          <w:sz w:val="24"/>
          <w:szCs w:val="24"/>
          <w:highlight w:val="yellow"/>
          <w:lang w:val="en-AU"/>
        </w:rPr>
      </w:pPr>
      <w:r w:rsidRPr="0012266B">
        <w:rPr>
          <w:rFonts w:ascii="Arial" w:hAnsi="Arial" w:cs="Arial"/>
          <w:color w:val="FF0000"/>
          <w:sz w:val="24"/>
          <w:szCs w:val="24"/>
        </w:rPr>
        <w:t>If you need a cart bring one</w:t>
      </w:r>
      <w:r w:rsidRPr="0012266B">
        <w:rPr>
          <w:rFonts w:ascii="Arial" w:hAnsi="Arial" w:cs="Arial"/>
          <w:color w:val="FF0000"/>
          <w:sz w:val="24"/>
          <w:szCs w:val="24"/>
          <w:lang w:val="en-AU"/>
        </w:rPr>
        <w:t xml:space="preserve"> or ring the clubs to get a cart.</w:t>
      </w:r>
    </w:p>
    <w:p w14:paraId="5CE70254" w14:textId="77777777" w:rsidR="00DD41D8" w:rsidRDefault="000D68A3">
      <w:pPr>
        <w:ind w:firstLineChars="250" w:firstLine="600"/>
        <w:jc w:val="both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Playing order is </w:t>
      </w:r>
      <w:r>
        <w:rPr>
          <w:rFonts w:ascii="Arial" w:hAnsi="Arial" w:cs="Arial"/>
          <w:color w:val="FF0000"/>
          <w:sz w:val="32"/>
          <w:szCs w:val="32"/>
          <w:highlight w:val="yellow"/>
        </w:rPr>
        <w:t>Reefton, Westport, Hokitika, and Greymouth.</w:t>
      </w:r>
    </w:p>
    <w:p w14:paraId="43CDB0E9" w14:textId="77777777" w:rsidR="0012266B" w:rsidRDefault="0012266B">
      <w:pPr>
        <w:ind w:firstLineChars="250" w:firstLine="600"/>
        <w:jc w:val="both"/>
        <w:rPr>
          <w:rFonts w:ascii="Arial" w:hAnsi="Arial" w:cs="Arial"/>
          <w:sz w:val="24"/>
          <w:szCs w:val="24"/>
        </w:rPr>
      </w:pPr>
    </w:p>
    <w:p w14:paraId="2551343F" w14:textId="3242D7BB" w:rsidR="00DD41D8" w:rsidRDefault="000D68A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Meal and games evening Thursday night </w:t>
      </w:r>
      <w:r w:rsidR="00757A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@ 6.30pm at the Union Hotel;  (</w:t>
      </w:r>
      <w:r w:rsidRPr="0012266B">
        <w:rPr>
          <w:rFonts w:ascii="Arial" w:hAnsi="Arial" w:cs="Arial"/>
          <w:color w:val="FF0000"/>
          <w:sz w:val="24"/>
          <w:szCs w:val="24"/>
        </w:rPr>
        <w:t>YES) or (NO)</w:t>
      </w:r>
    </w:p>
    <w:p w14:paraId="374E25A9" w14:textId="77777777" w:rsidR="00DD41D8" w:rsidRDefault="000D68A3">
      <w:pPr>
        <w:rPr>
          <w:rFonts w:ascii="Arial" w:hAnsi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Plus, meal for partner if any THURSDAY NIGHT MEAL: (</w:t>
      </w:r>
      <w:r>
        <w:rPr>
          <w:rFonts w:ascii="Arial" w:hAnsi="Arial" w:cs="Arial"/>
          <w:color w:val="FF0000"/>
          <w:sz w:val="24"/>
          <w:szCs w:val="24"/>
          <w:u w:val="single"/>
        </w:rPr>
        <w:t>$30 each*)</w:t>
      </w:r>
    </w:p>
    <w:p w14:paraId="4C0796E4" w14:textId="637BDFF1" w:rsidR="00DD41D8" w:rsidRDefault="000D68A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PARTNER ATENDING MEAL:  </w:t>
      </w:r>
      <w:r w:rsidR="00C75CC6">
        <w:rPr>
          <w:rFonts w:ascii="Arial" w:hAnsi="Arial" w:cs="Arial"/>
          <w:color w:val="FF0000"/>
          <w:sz w:val="24"/>
          <w:szCs w:val="24"/>
        </w:rPr>
        <w:t xml:space="preserve"> ( Yes  /  No )           </w:t>
      </w:r>
      <w:r>
        <w:rPr>
          <w:rFonts w:ascii="Arial" w:hAnsi="Arial" w:cs="Arial"/>
          <w:color w:val="FF0000"/>
          <w:sz w:val="24"/>
          <w:szCs w:val="24"/>
        </w:rPr>
        <w:t>$30 Total* $___________</w:t>
      </w:r>
    </w:p>
    <w:p w14:paraId="5A348224" w14:textId="575227E9" w:rsidR="00DD41D8" w:rsidRDefault="000D68A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            ENTRY PAYMENT (</w:t>
      </w:r>
      <w:r w:rsidR="00F97207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$2</w:t>
      </w:r>
      <w:r w:rsidR="00C75CC6">
        <w:rPr>
          <w:rFonts w:ascii="Arial" w:hAnsi="Arial" w:cs="Arial"/>
          <w:color w:val="FF0000"/>
          <w:sz w:val="24"/>
          <w:szCs w:val="24"/>
        </w:rPr>
        <w:t>7</w:t>
      </w:r>
      <w:r>
        <w:rPr>
          <w:rFonts w:ascii="Arial" w:hAnsi="Arial" w:cs="Arial"/>
          <w:color w:val="FF0000"/>
          <w:sz w:val="24"/>
          <w:szCs w:val="24"/>
        </w:rPr>
        <w:t>0</w:t>
      </w:r>
      <w:r w:rsidR="00F97207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)   $___________   </w:t>
      </w:r>
    </w:p>
    <w:p w14:paraId="2B718CB3" w14:textId="77777777" w:rsidR="00DD41D8" w:rsidRDefault="000D68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            TOTAL D/C TO BANK*:           $___________  </w:t>
      </w:r>
    </w:p>
    <w:p w14:paraId="3E2F7EE7" w14:textId="77777777" w:rsidR="00DD41D8" w:rsidRDefault="000D6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(Please Circle one) (Cash or Direct credit.)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Account name, </w:t>
      </w:r>
      <w:r w:rsidRPr="0012266B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The</w:t>
      </w:r>
      <w:r w:rsidRPr="001226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2266B">
        <w:rPr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West Coast Golf Challenge</w:t>
      </w:r>
      <w:r>
        <w:rPr>
          <w:rFonts w:ascii="Arial" w:hAnsi="Arial" w:cs="Arial"/>
          <w:b/>
          <w:color w:val="0F243E" w:themeColor="text2" w:themeShade="80"/>
          <w:sz w:val="20"/>
          <w:szCs w:val="20"/>
          <w:shd w:val="clear" w:color="auto" w:fill="FFFFFF"/>
        </w:rPr>
        <w:t xml:space="preserve"> </w:t>
      </w:r>
    </w:p>
    <w:p w14:paraId="3F242F85" w14:textId="6C55639F" w:rsidR="00DD41D8" w:rsidRPr="00E21397" w:rsidRDefault="000D68A3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Payment by direct credit to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acc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# </w:t>
      </w:r>
      <w:r w:rsidRPr="0012266B">
        <w:rPr>
          <w:rStyle w:val="yiv811250775013274101-24082012"/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03 1354</w:t>
      </w:r>
      <w:r w:rsidRPr="0012266B">
        <w:rPr>
          <w:rStyle w:val="apple-converted-space"/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 </w:t>
      </w:r>
      <w:r w:rsidRPr="0012266B">
        <w:rPr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0289600</w:t>
      </w:r>
      <w:r w:rsidRPr="0012266B">
        <w:rPr>
          <w:rStyle w:val="apple-converted-space"/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 </w:t>
      </w:r>
      <w:r w:rsidRPr="0012266B">
        <w:rPr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>00</w:t>
      </w:r>
      <w:r w:rsidR="00E21397">
        <w:rPr>
          <w:rFonts w:ascii="Arial" w:hAnsi="Arial" w:cs="Arial"/>
          <w:b/>
          <w:color w:val="0F243E" w:themeColor="text2" w:themeShade="80"/>
          <w:sz w:val="24"/>
          <w:szCs w:val="24"/>
          <w:shd w:val="clear" w:color="auto" w:fill="FFFFFF"/>
        </w:rPr>
        <w:t xml:space="preserve"> (</w:t>
      </w:r>
      <w:r w:rsidR="00E21397" w:rsidRPr="00E21397">
        <w:rPr>
          <w:rFonts w:ascii="Arial" w:hAnsi="Arial" w:cs="Arial"/>
          <w:b/>
          <w:color w:val="0F243E" w:themeColor="text2" w:themeShade="80"/>
          <w:shd w:val="clear" w:color="auto" w:fill="FFFFFF"/>
          <w14:ligatures w14:val="standard"/>
        </w:rPr>
        <w:t>put name and club number for reference)</w:t>
      </w:r>
    </w:p>
    <w:p w14:paraId="6A3FE5B8" w14:textId="77777777" w:rsidR="00DD41D8" w:rsidRDefault="000D68A3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F243E" w:themeColor="text2" w:themeShade="80"/>
          <w:sz w:val="20"/>
          <w:szCs w:val="20"/>
          <w:shd w:val="clear" w:color="auto" w:fill="FFFFFF"/>
        </w:rPr>
        <w:t>Email this form to (</w:t>
      </w:r>
      <w:hyperlink r:id="rId7" w:history="1">
        <w:r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hampy@reefton.nz</w:t>
        </w:r>
      </w:hyperlink>
      <w:r>
        <w:rPr>
          <w:rFonts w:ascii="Arial" w:hAnsi="Arial" w:cs="Arial"/>
          <w:b/>
          <w:color w:val="0F243E" w:themeColor="text2" w:themeShade="80"/>
          <w:sz w:val="20"/>
          <w:szCs w:val="20"/>
          <w:shd w:val="clear" w:color="auto" w:fill="FFFFFF"/>
        </w:rPr>
        <w:t xml:space="preserve"> </w:t>
      </w:r>
      <w:r>
        <w:t xml:space="preserve">)  </w:t>
      </w:r>
      <w:r>
        <w:rPr>
          <w:rFonts w:ascii="Arial" w:hAnsi="Arial" w:cs="Arial"/>
          <w:b/>
          <w:color w:val="0F243E" w:themeColor="text2" w:themeShade="80"/>
          <w:sz w:val="20"/>
          <w:szCs w:val="20"/>
          <w:shd w:val="clear" w:color="auto" w:fill="FFFFFF"/>
        </w:rPr>
        <w:t xml:space="preserve"> (Entry confirmed on payment)</w:t>
      </w:r>
    </w:p>
    <w:p w14:paraId="305CACF8" w14:textId="77777777" w:rsidR="00DD41D8" w:rsidRDefault="000D68A3">
      <w:pPr>
        <w:rPr>
          <w:rFonts w:ascii="Arial" w:hAnsi="Arial" w:cs="Arial"/>
          <w:b/>
          <w:color w:val="17365D" w:themeColor="text2" w:themeShade="B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Or Post entry to – West</w:t>
      </w:r>
      <w:r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FFFFFF"/>
        </w:rPr>
        <w:t xml:space="preserve"> Coast Golf Challenge    38 Bolt Road </w:t>
      </w:r>
      <w:proofErr w:type="spellStart"/>
      <w:r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FFFFFF"/>
        </w:rPr>
        <w:t>Tahunanui</w:t>
      </w:r>
      <w:proofErr w:type="spellEnd"/>
      <w:r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FFFFFF"/>
        </w:rPr>
        <w:t xml:space="preserve"> Attn: Pro shop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6479DC" w14:textId="77777777" w:rsidR="00DD41D8" w:rsidRDefault="00DD41D8">
      <w:pPr>
        <w:rPr>
          <w:rFonts w:ascii="Arial" w:hAnsi="Arial" w:cs="Arial"/>
          <w:b/>
          <w:color w:val="17365D" w:themeColor="text2" w:themeShade="BF"/>
          <w:sz w:val="24"/>
          <w:szCs w:val="24"/>
          <w:shd w:val="clear" w:color="auto" w:fill="FFFFFF"/>
        </w:rPr>
      </w:pPr>
    </w:p>
    <w:sectPr w:rsidR="00DD41D8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D091" w14:textId="77777777" w:rsidR="00551ABB" w:rsidRDefault="00551ABB">
      <w:pPr>
        <w:spacing w:line="240" w:lineRule="auto"/>
      </w:pPr>
      <w:r>
        <w:separator/>
      </w:r>
    </w:p>
  </w:endnote>
  <w:endnote w:type="continuationSeparator" w:id="0">
    <w:p w14:paraId="7601F213" w14:textId="77777777" w:rsidR="00551ABB" w:rsidRDefault="00551A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640B" w14:textId="77777777" w:rsidR="00DD41D8" w:rsidRDefault="000D68A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FE59" w14:textId="77777777" w:rsidR="00DD41D8" w:rsidRDefault="000D68A3">
    <w:pPr>
      <w:widowControl w:val="0"/>
      <w:jc w:val="center"/>
      <w:rPr>
        <w:b/>
        <w:bCs/>
        <w:i/>
        <w:iCs/>
        <w:color w:val="FF0000"/>
        <w:sz w:val="28"/>
        <w:szCs w:val="28"/>
      </w:rPr>
    </w:pPr>
    <w:r>
      <w:rPr>
        <w:b/>
        <w:bCs/>
        <w:i/>
        <w:iCs/>
        <w:color w:val="FF0000"/>
        <w:sz w:val="28"/>
        <w:szCs w:val="28"/>
      </w:rPr>
      <w:t xml:space="preserve">            Contact Us                                 Email</w:t>
    </w:r>
  </w:p>
  <w:p w14:paraId="18536ADC" w14:textId="77777777" w:rsidR="00DD41D8" w:rsidRDefault="000D68A3">
    <w:pPr>
      <w:widowControl w:val="0"/>
      <w:jc w:val="center"/>
      <w:rPr>
        <w:color w:val="FF0000"/>
      </w:rPr>
    </w:pPr>
    <w:hyperlink r:id="rId1" w:history="1">
      <w:r>
        <w:rPr>
          <w:rStyle w:val="Hyperlink"/>
          <w:i/>
          <w:iCs/>
          <w:sz w:val="24"/>
          <w:szCs w:val="24"/>
        </w:rPr>
        <w:t>hampy@reefton.nz</w:t>
      </w:r>
    </w:hyperlink>
    <w:r>
      <w:rPr>
        <w:i/>
        <w:iCs/>
        <w:sz w:val="24"/>
        <w:szCs w:val="24"/>
      </w:rPr>
      <w:t xml:space="preserve">   </w:t>
    </w:r>
    <w:r>
      <w:rPr>
        <w:i/>
        <w:iCs/>
        <w:color w:val="FF0000"/>
        <w:sz w:val="24"/>
        <w:szCs w:val="24"/>
      </w:rPr>
      <w:t xml:space="preserve">  </w:t>
    </w:r>
    <w:r>
      <w:rPr>
        <w:b/>
        <w:bCs/>
        <w:i/>
        <w:iCs/>
        <w:color w:val="FF0000"/>
        <w:sz w:val="24"/>
        <w:szCs w:val="24"/>
      </w:rPr>
      <w:t>website:</w:t>
    </w:r>
    <w:r>
      <w:rPr>
        <w:i/>
        <w:iCs/>
        <w:color w:val="FF0000"/>
        <w:sz w:val="24"/>
        <w:szCs w:val="24"/>
      </w:rPr>
      <w:t xml:space="preserve"> www.westcoastgolfchallenge.com</w:t>
    </w:r>
  </w:p>
  <w:p w14:paraId="53373B2F" w14:textId="77777777" w:rsidR="00DD41D8" w:rsidRDefault="000D68A3">
    <w:pPr>
      <w:pStyle w:val="Footer"/>
    </w:pPr>
    <w:r>
      <w:rPr>
        <w:noProof/>
        <w:sz w:val="24"/>
        <w:szCs w:val="24"/>
      </w:rPr>
      <mc:AlternateContent>
        <mc:Choice Requires="wps">
          <w:drawing>
            <wp:anchor distT="36195" distB="36195" distL="36195" distR="36195" simplePos="0" relativeHeight="251659264" behindDoc="0" locked="0" layoutInCell="1" allowOverlap="1" wp14:anchorId="760173C6" wp14:editId="30C36A5E">
              <wp:simplePos x="0" y="0"/>
              <wp:positionH relativeFrom="column">
                <wp:posOffset>396240</wp:posOffset>
              </wp:positionH>
              <wp:positionV relativeFrom="paragraph">
                <wp:posOffset>9102725</wp:posOffset>
              </wp:positionV>
              <wp:extent cx="7056120" cy="504190"/>
              <wp:effectExtent l="0" t="0" r="5080" b="381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056120" cy="504190"/>
                      </a:xfrm>
                      <a:prstGeom prst="rect">
                        <a:avLst/>
                      </a:prstGeom>
                      <a:solidFill>
                        <a:srgbClr val="9393FF"/>
                      </a:solidFill>
                      <a:ln w="9525" algn="in">
                        <a:solidFill>
                          <a:srgbClr val="000066"/>
                        </a:solidFill>
                        <a:miter lim="800000"/>
                      </a:ln>
                      <a:effectLst/>
                    </wps:spPr>
                    <wps:txbx>
                      <w:txbxContent>
                        <w:p w14:paraId="53A33752" w14:textId="77777777" w:rsidR="00DD41D8" w:rsidRDefault="000D68A3">
                          <w:pPr>
                            <w:widowControl w:val="0"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Contact Us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email:</w:t>
                          </w: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westcoatgolfchallenge@yahoo.co.nz                     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website:</w:t>
                          </w: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http://westcoastgolfchallenge.yolasite.com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173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.2pt;margin-top:716.75pt;width:555.6pt;height:39.7pt;z-index:251659264;visibility:visible;mso-wrap-style:square;mso-wrap-distance-left:2.85pt;mso-wrap-distance-top:2.85pt;mso-wrap-distance-right:2.85pt;mso-wrap-distance-bottom:2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" fillcolor="#9393ff" strokecolor="#006" insetpen="t">
              <v:textbox inset="2.88pt,2.88pt,2.88pt,2.88pt">
                <w:txbxContent>
                  <w:p w14:paraId="53A33752" w14:textId="77777777" w:rsidR="00DD41D8" w:rsidRDefault="000D68A3">
                    <w:pPr>
                      <w:widowControl w:val="0"/>
                      <w:jc w:val="center"/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8"/>
                        <w:szCs w:val="28"/>
                      </w:rPr>
                      <w:t>Contact Us</w:t>
                    </w:r>
                    <w:r>
                      <w:rPr>
                        <w:b/>
                        <w:bCs/>
                        <w:i/>
                        <w:iCs/>
                        <w:sz w:val="28"/>
                        <w:szCs w:val="28"/>
                      </w:rPr>
                      <w:br/>
                    </w: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email:</w:t>
                    </w:r>
                    <w:r>
                      <w:rPr>
                        <w:i/>
                        <w:iCs/>
                        <w:sz w:val="24"/>
                        <w:szCs w:val="24"/>
                      </w:rPr>
                      <w:t xml:space="preserve"> westcoatgolfchallenge@yahoo.co.nz                      </w:t>
                    </w: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website:</w:t>
                    </w:r>
                    <w:r>
                      <w:rPr>
                        <w:i/>
                        <w:iCs/>
                        <w:sz w:val="24"/>
                        <w:szCs w:val="24"/>
                      </w:rPr>
                      <w:t xml:space="preserve"> http://westcoastgolfchallenge.yolasite.com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195" distB="36195" distL="36195" distR="36195" simplePos="0" relativeHeight="251660288" behindDoc="0" locked="0" layoutInCell="1" allowOverlap="1" wp14:anchorId="53D4604E" wp14:editId="157F671B">
              <wp:simplePos x="0" y="0"/>
              <wp:positionH relativeFrom="column">
                <wp:posOffset>396240</wp:posOffset>
              </wp:positionH>
              <wp:positionV relativeFrom="paragraph">
                <wp:posOffset>9102725</wp:posOffset>
              </wp:positionV>
              <wp:extent cx="7056120" cy="504190"/>
              <wp:effectExtent l="0" t="0" r="5080" b="381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056120" cy="504190"/>
                      </a:xfrm>
                      <a:prstGeom prst="rect">
                        <a:avLst/>
                      </a:prstGeom>
                      <a:solidFill>
                        <a:srgbClr val="9393FF"/>
                      </a:solidFill>
                      <a:ln w="9525" algn="in">
                        <a:solidFill>
                          <a:srgbClr val="000066"/>
                        </a:solidFill>
                        <a:miter lim="800000"/>
                      </a:ln>
                      <a:effectLst/>
                    </wps:spPr>
                    <wps:txbx>
                      <w:txbxContent>
                        <w:p w14:paraId="647B9E2A" w14:textId="77777777" w:rsidR="00DD41D8" w:rsidRDefault="000D68A3">
                          <w:pPr>
                            <w:widowControl w:val="0"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Contact Us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email:</w:t>
                          </w: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westcoatgolfchallenge@yahoo.co.nz                     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website:</w:t>
                          </w: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http://westcoastgolfchallenge.yolasite.com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D4604E" id="Text Box 2" o:spid="_x0000_s1027" type="#_x0000_t202" style="position:absolute;margin-left:31.2pt;margin-top:716.75pt;width:555.6pt;height:39.7pt;z-index:251660288;visibility:visible;mso-wrap-style:square;mso-wrap-distance-left:2.85pt;mso-wrap-distance-top:2.85pt;mso-wrap-distance-right:2.85pt;mso-wrap-distance-bottom:2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" fillcolor="#9393ff" strokecolor="#006" insetpen="t">
              <v:textbox inset="2.88pt,2.88pt,2.88pt,2.88pt">
                <w:txbxContent>
                  <w:p w14:paraId="647B9E2A" w14:textId="77777777" w:rsidR="00DD41D8" w:rsidRDefault="000D68A3">
                    <w:pPr>
                      <w:widowControl w:val="0"/>
                      <w:jc w:val="center"/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8"/>
                        <w:szCs w:val="28"/>
                      </w:rPr>
                      <w:t>Contact Us</w:t>
                    </w:r>
                    <w:r>
                      <w:rPr>
                        <w:b/>
                        <w:bCs/>
                        <w:i/>
                        <w:iCs/>
                        <w:sz w:val="28"/>
                        <w:szCs w:val="28"/>
                      </w:rPr>
                      <w:br/>
                    </w: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email:</w:t>
                    </w:r>
                    <w:r>
                      <w:rPr>
                        <w:i/>
                        <w:iCs/>
                        <w:sz w:val="24"/>
                        <w:szCs w:val="24"/>
                      </w:rPr>
                      <w:t xml:space="preserve"> westcoatgolfchallenge@yahoo.co.nz                      </w:t>
                    </w: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website:</w:t>
                    </w:r>
                    <w:r>
                      <w:rPr>
                        <w:i/>
                        <w:iCs/>
                        <w:sz w:val="24"/>
                        <w:szCs w:val="24"/>
                      </w:rPr>
                      <w:t xml:space="preserve"> http://westcoastgolfchallenge.yolasite.com</w:t>
                    </w:r>
                  </w:p>
                </w:txbxContent>
              </v:textbox>
            </v:shape>
          </w:pict>
        </mc:Fallback>
      </mc:AlternateContent>
    </w:r>
    <w:r>
      <w:t xml:space="preserve">    </w:t>
    </w:r>
  </w:p>
  <w:p w14:paraId="08E65BEF" w14:textId="77777777" w:rsidR="00DD41D8" w:rsidRDefault="00DD4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AD9B" w14:textId="77777777" w:rsidR="00551ABB" w:rsidRDefault="00551ABB">
      <w:pPr>
        <w:spacing w:after="0"/>
      </w:pPr>
      <w:r>
        <w:separator/>
      </w:r>
    </w:p>
  </w:footnote>
  <w:footnote w:type="continuationSeparator" w:id="0">
    <w:p w14:paraId="5A8A849F" w14:textId="77777777" w:rsidR="00551ABB" w:rsidRDefault="00551A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5D2B" w14:textId="77777777" w:rsidR="00DD41D8" w:rsidRDefault="000D68A3">
    <w:pPr>
      <w:pStyle w:val="Header"/>
    </w:pPr>
    <w:r>
      <w:rPr>
        <w:noProof/>
      </w:rPr>
      <w:drawing>
        <wp:inline distT="0" distB="0" distL="0" distR="0" wp14:anchorId="76FF34DD" wp14:editId="379BFB38">
          <wp:extent cx="6581140" cy="1426845"/>
          <wp:effectExtent l="0" t="0" r="0" b="0"/>
          <wp:docPr id="4" name="Picture 4" descr="A red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red sign with white text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9625" cy="1463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40"/>
    <w:rsid w:val="00001EEE"/>
    <w:rsid w:val="0000242C"/>
    <w:rsid w:val="0000444E"/>
    <w:rsid w:val="00014976"/>
    <w:rsid w:val="00022A08"/>
    <w:rsid w:val="00024480"/>
    <w:rsid w:val="000250CE"/>
    <w:rsid w:val="00055E55"/>
    <w:rsid w:val="00083D00"/>
    <w:rsid w:val="000851A7"/>
    <w:rsid w:val="000975D3"/>
    <w:rsid w:val="000A571A"/>
    <w:rsid w:val="000B59B5"/>
    <w:rsid w:val="000D68A3"/>
    <w:rsid w:val="000E6F77"/>
    <w:rsid w:val="000F3B2D"/>
    <w:rsid w:val="00107739"/>
    <w:rsid w:val="00117D0E"/>
    <w:rsid w:val="0012266B"/>
    <w:rsid w:val="001268A0"/>
    <w:rsid w:val="00127019"/>
    <w:rsid w:val="00144861"/>
    <w:rsid w:val="001604DC"/>
    <w:rsid w:val="001710F6"/>
    <w:rsid w:val="001C060D"/>
    <w:rsid w:val="001F3ED5"/>
    <w:rsid w:val="00223E01"/>
    <w:rsid w:val="00237CF6"/>
    <w:rsid w:val="002521D7"/>
    <w:rsid w:val="00254FA7"/>
    <w:rsid w:val="00283089"/>
    <w:rsid w:val="00286A6E"/>
    <w:rsid w:val="002C7627"/>
    <w:rsid w:val="00315E78"/>
    <w:rsid w:val="003351B4"/>
    <w:rsid w:val="00353CE6"/>
    <w:rsid w:val="0036498E"/>
    <w:rsid w:val="00377E90"/>
    <w:rsid w:val="003802ED"/>
    <w:rsid w:val="00384F5D"/>
    <w:rsid w:val="003858B6"/>
    <w:rsid w:val="003871C1"/>
    <w:rsid w:val="00387826"/>
    <w:rsid w:val="003A785C"/>
    <w:rsid w:val="003B00FA"/>
    <w:rsid w:val="003B2DD7"/>
    <w:rsid w:val="003B4CDD"/>
    <w:rsid w:val="003B727E"/>
    <w:rsid w:val="003F0018"/>
    <w:rsid w:val="004060A3"/>
    <w:rsid w:val="00410A17"/>
    <w:rsid w:val="00412858"/>
    <w:rsid w:val="00423A3C"/>
    <w:rsid w:val="00440B0F"/>
    <w:rsid w:val="004421B0"/>
    <w:rsid w:val="0045021E"/>
    <w:rsid w:val="00464A10"/>
    <w:rsid w:val="004C39FB"/>
    <w:rsid w:val="004F6194"/>
    <w:rsid w:val="00512B01"/>
    <w:rsid w:val="005225A7"/>
    <w:rsid w:val="00525935"/>
    <w:rsid w:val="00551ABB"/>
    <w:rsid w:val="00551F1E"/>
    <w:rsid w:val="005753B2"/>
    <w:rsid w:val="00595BFB"/>
    <w:rsid w:val="005B3CD7"/>
    <w:rsid w:val="00601FB8"/>
    <w:rsid w:val="00631098"/>
    <w:rsid w:val="00641F81"/>
    <w:rsid w:val="00650E40"/>
    <w:rsid w:val="00667A8D"/>
    <w:rsid w:val="00670D45"/>
    <w:rsid w:val="00672994"/>
    <w:rsid w:val="00681D6A"/>
    <w:rsid w:val="00687F68"/>
    <w:rsid w:val="006B21FC"/>
    <w:rsid w:val="0073218E"/>
    <w:rsid w:val="0073394E"/>
    <w:rsid w:val="007409D2"/>
    <w:rsid w:val="00757A68"/>
    <w:rsid w:val="00772008"/>
    <w:rsid w:val="0077326E"/>
    <w:rsid w:val="007A2040"/>
    <w:rsid w:val="007B5284"/>
    <w:rsid w:val="007E6E89"/>
    <w:rsid w:val="008111D7"/>
    <w:rsid w:val="0088598B"/>
    <w:rsid w:val="008A4340"/>
    <w:rsid w:val="008C703E"/>
    <w:rsid w:val="008F4174"/>
    <w:rsid w:val="00910BB7"/>
    <w:rsid w:val="00933C9B"/>
    <w:rsid w:val="0093492B"/>
    <w:rsid w:val="00934ABD"/>
    <w:rsid w:val="009350DF"/>
    <w:rsid w:val="00943AA4"/>
    <w:rsid w:val="0097352D"/>
    <w:rsid w:val="00981DD0"/>
    <w:rsid w:val="009B0832"/>
    <w:rsid w:val="009B1494"/>
    <w:rsid w:val="009B29F0"/>
    <w:rsid w:val="009B52E5"/>
    <w:rsid w:val="009C0D12"/>
    <w:rsid w:val="009D2608"/>
    <w:rsid w:val="00A41EF6"/>
    <w:rsid w:val="00A753AC"/>
    <w:rsid w:val="00A8111F"/>
    <w:rsid w:val="00A9262C"/>
    <w:rsid w:val="00A93127"/>
    <w:rsid w:val="00AA2DD9"/>
    <w:rsid w:val="00AB605A"/>
    <w:rsid w:val="00AB719D"/>
    <w:rsid w:val="00AE2301"/>
    <w:rsid w:val="00AF1E47"/>
    <w:rsid w:val="00B67A6C"/>
    <w:rsid w:val="00B74E7A"/>
    <w:rsid w:val="00B80598"/>
    <w:rsid w:val="00BC6C17"/>
    <w:rsid w:val="00BD2054"/>
    <w:rsid w:val="00BE10DA"/>
    <w:rsid w:val="00BE1B98"/>
    <w:rsid w:val="00BE2DD8"/>
    <w:rsid w:val="00BF2D58"/>
    <w:rsid w:val="00C407A3"/>
    <w:rsid w:val="00C52263"/>
    <w:rsid w:val="00C64A65"/>
    <w:rsid w:val="00C71152"/>
    <w:rsid w:val="00C7167F"/>
    <w:rsid w:val="00C75CC6"/>
    <w:rsid w:val="00C81096"/>
    <w:rsid w:val="00CC1FFE"/>
    <w:rsid w:val="00D02BFB"/>
    <w:rsid w:val="00D37E46"/>
    <w:rsid w:val="00D45199"/>
    <w:rsid w:val="00D4632C"/>
    <w:rsid w:val="00D560CA"/>
    <w:rsid w:val="00D863C2"/>
    <w:rsid w:val="00D907ED"/>
    <w:rsid w:val="00DB1D99"/>
    <w:rsid w:val="00DD41D8"/>
    <w:rsid w:val="00DD44A8"/>
    <w:rsid w:val="00DE77A2"/>
    <w:rsid w:val="00E13E47"/>
    <w:rsid w:val="00E2003E"/>
    <w:rsid w:val="00E21397"/>
    <w:rsid w:val="00E56132"/>
    <w:rsid w:val="00E65370"/>
    <w:rsid w:val="00E777EB"/>
    <w:rsid w:val="00E907A3"/>
    <w:rsid w:val="00EC765B"/>
    <w:rsid w:val="00EF5F9D"/>
    <w:rsid w:val="00F120FE"/>
    <w:rsid w:val="00F40353"/>
    <w:rsid w:val="00F57862"/>
    <w:rsid w:val="00F71D60"/>
    <w:rsid w:val="00F80296"/>
    <w:rsid w:val="00F829CF"/>
    <w:rsid w:val="00F84133"/>
    <w:rsid w:val="00F97207"/>
    <w:rsid w:val="00FA3040"/>
    <w:rsid w:val="00FA3DB1"/>
    <w:rsid w:val="00FB364E"/>
    <w:rsid w:val="00FE0309"/>
    <w:rsid w:val="00FF6660"/>
    <w:rsid w:val="16CF1DA4"/>
    <w:rsid w:val="17B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7F41F"/>
  <w15:docId w15:val="{B4E4F493-CBBB-4B09-8880-2C65B27B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yiv811250775013274101-24082012">
    <w:name w:val="yiv811250775013274101-24082012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mpy@reefton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ampy@reefton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\AppData\Local\Microsoft\Windows\Temporary%20Internet%20Files\Content.Outlook\BSYQLC92\westcoastchallenge%20entry%20form%20templat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westcoastchallenge entry form template (3)</Template>
  <TotalTime>35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Hampton</cp:lastModifiedBy>
  <cp:revision>10</cp:revision>
  <cp:lastPrinted>2015-07-18T00:47:00Z</cp:lastPrinted>
  <dcterms:created xsi:type="dcterms:W3CDTF">2024-07-15T01:43:00Z</dcterms:created>
  <dcterms:modified xsi:type="dcterms:W3CDTF">2026-07-15T05:47:00Z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AA37B5FEA29C43A09F6DE095A2D33E4A_12</vt:lpwstr>
  </property>
</Properties>
</file>